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600"/>
        <w:tblW w:w="110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57"/>
        <w:gridCol w:w="423"/>
        <w:gridCol w:w="6607"/>
      </w:tblGrid>
      <w:tr w:rsidR="003D1B71" w:rsidRPr="00452669" w14:paraId="5784A173" w14:textId="77777777" w:rsidTr="00B56F45">
        <w:trPr>
          <w:trHeight w:val="1844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14:paraId="5159A5CF" w14:textId="77777777" w:rsidR="003D1B71" w:rsidRPr="00452669" w:rsidRDefault="00D755AC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0E5D4017" wp14:editId="2A7067C8">
                  <wp:simplePos x="0" y="0"/>
                  <wp:positionH relativeFrom="column">
                    <wp:posOffset>-1346201</wp:posOffset>
                  </wp:positionH>
                  <wp:positionV relativeFrom="paragraph">
                    <wp:posOffset>85725</wp:posOffset>
                  </wp:positionV>
                  <wp:extent cx="3642360" cy="2423588"/>
                  <wp:effectExtent l="0" t="0" r="0" b="0"/>
                  <wp:wrapNone/>
                  <wp:docPr id="5" name="Obrázek 5" descr="Arrangement with school bag and supplies Free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rangement with school bag and supplies Free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4235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73ADBE0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8120CDF" w14:textId="77777777" w:rsidR="003D1B71" w:rsidRPr="00452669" w:rsidRDefault="002E3F36" w:rsidP="00D755AC">
            <w:pPr>
              <w:pStyle w:val="Nzev"/>
            </w:pPr>
            <w:r w:rsidRPr="002E3F36">
              <w:rPr>
                <w:sz w:val="52"/>
                <w:szCs w:val="52"/>
              </w:rPr>
              <w:t>POZVÁNKA</w:t>
            </w:r>
            <w:r w:rsidR="003D1B71" w:rsidRPr="002E3F36">
              <w:rPr>
                <w:sz w:val="52"/>
                <w:szCs w:val="52"/>
                <w:lang w:bidi="cs-CZ"/>
              </w:rPr>
              <w:br/>
            </w:r>
            <w:r>
              <w:rPr>
                <w:color w:val="FF0000"/>
                <w:sz w:val="52"/>
                <w:szCs w:val="52"/>
              </w:rPr>
              <w:t>„</w:t>
            </w:r>
            <w:r w:rsidR="00D755AC">
              <w:rPr>
                <w:color w:val="FF0000"/>
                <w:sz w:val="44"/>
                <w:szCs w:val="44"/>
              </w:rPr>
              <w:t>BUDEME MÍT PRVŇÁČKA</w:t>
            </w:r>
            <w:r w:rsidR="009E2054">
              <w:rPr>
                <w:color w:val="FF0000"/>
                <w:sz w:val="52"/>
                <w:szCs w:val="52"/>
              </w:rPr>
              <w:t>“</w:t>
            </w:r>
          </w:p>
        </w:tc>
      </w:tr>
      <w:tr w:rsidR="003D1B71" w:rsidRPr="00452669" w14:paraId="41A521BE" w14:textId="77777777" w:rsidTr="00FD6D1C">
        <w:trPr>
          <w:trHeight w:val="711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14:paraId="16329BD6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E91192A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0F7F317C" w14:textId="77777777" w:rsidR="003D1B71" w:rsidRPr="002E3F36" w:rsidRDefault="002E3F36" w:rsidP="004B496C">
            <w:pPr>
              <w:pStyle w:val="Nadpis2"/>
              <w:rPr>
                <w:sz w:val="30"/>
                <w:szCs w:val="30"/>
              </w:rPr>
            </w:pPr>
            <w:r w:rsidRPr="002E3F36">
              <w:rPr>
                <w:sz w:val="30"/>
                <w:szCs w:val="30"/>
              </w:rPr>
              <w:t xml:space="preserve">TERMÍN KONÁNÍ </w:t>
            </w:r>
          </w:p>
          <w:p w14:paraId="1D9A11A1" w14:textId="77777777" w:rsidR="003D1B71" w:rsidRPr="002E3F36" w:rsidRDefault="00AC239A" w:rsidP="003B334B">
            <w:pPr>
              <w:pStyle w:val="Data"/>
              <w:ind w:left="36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2. 3. 2023</w:t>
            </w:r>
            <w:r w:rsidR="005767DB">
              <w:rPr>
                <w:sz w:val="30"/>
                <w:szCs w:val="30"/>
              </w:rPr>
              <w:t xml:space="preserve">, </w:t>
            </w:r>
            <w:r w:rsidR="00D755AC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8</w:t>
            </w:r>
            <w:r w:rsidR="00D755A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–</w:t>
            </w:r>
            <w:r w:rsidR="00D755A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cca 19</w:t>
            </w:r>
            <w:r w:rsidR="00D755AC">
              <w:rPr>
                <w:sz w:val="30"/>
                <w:szCs w:val="30"/>
              </w:rPr>
              <w:t>.30</w:t>
            </w:r>
            <w:r w:rsidR="003B334B">
              <w:rPr>
                <w:sz w:val="30"/>
                <w:szCs w:val="30"/>
              </w:rPr>
              <w:t xml:space="preserve"> hodin</w:t>
            </w:r>
            <w:r w:rsidR="00F34471">
              <w:rPr>
                <w:sz w:val="30"/>
                <w:szCs w:val="30"/>
              </w:rPr>
              <w:t xml:space="preserve"> </w:t>
            </w:r>
          </w:p>
          <w:p w14:paraId="3AA30E14" w14:textId="77777777" w:rsidR="003D1B71" w:rsidRPr="00EC4350" w:rsidRDefault="002E3F36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ANOTACE</w:t>
            </w:r>
          </w:p>
          <w:p w14:paraId="1C5FDEC6" w14:textId="77777777" w:rsidR="00D755AC" w:rsidRPr="00D45C6A" w:rsidRDefault="00D755AC" w:rsidP="00D755AC">
            <w:p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sz w:val="24"/>
                <w:szCs w:val="24"/>
              </w:rPr>
              <w:t xml:space="preserve">Na program semináře jsou zařazena především následující témata:  </w:t>
            </w:r>
          </w:p>
          <w:p w14:paraId="24F20CAD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Školní zralost a připravenost – naše dítě jde k zápisu (co by mělo znát, umět)</w:t>
            </w:r>
          </w:p>
          <w:p w14:paraId="74DD0BE8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Začátek školy a jak se na něj připravit </w:t>
            </w:r>
          </w:p>
          <w:p w14:paraId="5F1EB2EC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Denní režim dětí ve školním roce</w:t>
            </w:r>
          </w:p>
          <w:p w14:paraId="37C2FA73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Některé netradiční metody, s kterými se může dítě v současné době ve škole setkat</w:t>
            </w:r>
          </w:p>
          <w:p w14:paraId="4E0EEB23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Nastavení vhodné komunikace se školou – práva a povinnosti rodičů vůči škole</w:t>
            </w:r>
          </w:p>
          <w:p w14:paraId="2D5F83FE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Nejčastější problémy dětí ve škole, jak je zvládat </w:t>
            </w:r>
          </w:p>
          <w:p w14:paraId="44577ECA" w14:textId="77777777"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Vhodná podpora dítě, které je ve škole méně úspěšné</w:t>
            </w:r>
          </w:p>
          <w:p w14:paraId="6BA7EB37" w14:textId="77777777" w:rsidR="00D755AC" w:rsidRPr="00D45C6A" w:rsidRDefault="00D755AC" w:rsidP="00D755AC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F78309" w14:textId="77777777" w:rsidR="00D755AC" w:rsidRPr="00D45C6A" w:rsidRDefault="00D755AC" w:rsidP="00D755AC">
            <w:p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sz w:val="24"/>
                <w:szCs w:val="24"/>
              </w:rPr>
              <w:t xml:space="preserve">Bude také jistě prostor probírat individuální problémy týkající se začátku školní docházky dětí účastníků semináře. </w:t>
            </w:r>
          </w:p>
          <w:p w14:paraId="696AB307" w14:textId="77777777" w:rsidR="003D1B71" w:rsidRPr="00EC4350" w:rsidRDefault="002E3F36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CÍL SEMINÁŘE</w:t>
            </w:r>
          </w:p>
          <w:p w14:paraId="3D630DAD" w14:textId="77777777" w:rsidR="002E3F36" w:rsidRPr="002E3F36" w:rsidRDefault="002E3F36" w:rsidP="004B496C">
            <w:pPr>
              <w:spacing w:after="240"/>
              <w:rPr>
                <w:rStyle w:val="A3"/>
                <w:iCs/>
                <w:color w:val="FF0000"/>
                <w:sz w:val="30"/>
                <w:szCs w:val="30"/>
              </w:rPr>
            </w:pPr>
            <w:r w:rsidRPr="002E3F36">
              <w:rPr>
                <w:sz w:val="24"/>
              </w:rPr>
              <w:t xml:space="preserve">Cílem semináře je </w:t>
            </w:r>
            <w:r w:rsidR="00D755AC">
              <w:rPr>
                <w:sz w:val="24"/>
              </w:rPr>
              <w:t xml:space="preserve">seznámit rodiče s tím, jak nejlépe připravit dítě na školní docházku.  </w:t>
            </w:r>
          </w:p>
          <w:p w14:paraId="1C108289" w14:textId="77777777" w:rsidR="003D1B71" w:rsidRPr="00EC4350" w:rsidRDefault="00EC4350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PŘEDNÁŠEJÍCÍ</w:t>
            </w:r>
          </w:p>
          <w:p w14:paraId="406C8FB2" w14:textId="77777777" w:rsidR="003B334B" w:rsidRDefault="003B334B" w:rsidP="003B334B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i/>
              </w:rPr>
            </w:pPr>
            <w:r>
              <w:rPr>
                <w:i/>
              </w:rPr>
              <w:t xml:space="preserve">Mgr. </w:t>
            </w:r>
            <w:r w:rsidR="00D755AC">
              <w:rPr>
                <w:i/>
              </w:rPr>
              <w:t xml:space="preserve">Jana Divoká </w:t>
            </w:r>
            <w:r>
              <w:rPr>
                <w:i/>
              </w:rPr>
              <w:t xml:space="preserve"> </w:t>
            </w:r>
          </w:p>
          <w:p w14:paraId="1FD175E9" w14:textId="77777777" w:rsidR="003D1B71" w:rsidRPr="004B496C" w:rsidRDefault="003D1B71" w:rsidP="003B334B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sz w:val="24"/>
                <w:szCs w:val="24"/>
              </w:rPr>
            </w:pPr>
          </w:p>
        </w:tc>
      </w:tr>
      <w:tr w:rsidR="003D1B71" w:rsidRPr="00452669" w14:paraId="5221AE6E" w14:textId="77777777" w:rsidTr="00057041">
        <w:trPr>
          <w:trHeight w:val="1263"/>
        </w:trPr>
        <w:tc>
          <w:tcPr>
            <w:tcW w:w="294" w:type="dxa"/>
          </w:tcPr>
          <w:p w14:paraId="770C5567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14:paraId="2F355963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CB3064E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B05A1EB" w14:textId="77777777" w:rsidR="003D1B71" w:rsidRPr="00452669" w:rsidRDefault="003D1B71" w:rsidP="004B496C"/>
        </w:tc>
      </w:tr>
      <w:tr w:rsidR="003D1B71" w:rsidRPr="00452669" w14:paraId="1DA345BF" w14:textId="77777777" w:rsidTr="00057041">
        <w:trPr>
          <w:trHeight w:val="589"/>
        </w:trPr>
        <w:tc>
          <w:tcPr>
            <w:tcW w:w="294" w:type="dxa"/>
          </w:tcPr>
          <w:p w14:paraId="712D87C0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ABDD020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354A2AB0" wp14:editId="79548344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14:paraId="5EE653BC" w14:textId="77777777" w:rsidR="00AF0519" w:rsidRDefault="00AF0519" w:rsidP="00057041">
            <w:pPr>
              <w:pStyle w:val="Informace"/>
              <w:rPr>
                <w:sz w:val="24"/>
                <w:szCs w:val="24"/>
              </w:rPr>
            </w:pPr>
          </w:p>
          <w:p w14:paraId="452733BB" w14:textId="77777777" w:rsidR="00BD455C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</w:p>
          <w:p w14:paraId="0BF85E02" w14:textId="77777777" w:rsidR="003D1B71" w:rsidRPr="00452669" w:rsidRDefault="00F34471" w:rsidP="00850DB0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 xml:space="preserve">ON LINE </w:t>
            </w:r>
            <w:r w:rsidR="00D755AC">
              <w:rPr>
                <w:color w:val="FF0000"/>
                <w:sz w:val="24"/>
                <w:szCs w:val="24"/>
              </w:rPr>
              <w:t xml:space="preserve">– LINK PRO PŘIHLÁŠENÉ </w:t>
            </w:r>
            <w:r w:rsidR="00AC239A">
              <w:rPr>
                <w:color w:val="FF0000"/>
                <w:sz w:val="24"/>
                <w:szCs w:val="24"/>
              </w:rPr>
              <w:t xml:space="preserve">cca 1 den před akcí </w:t>
            </w:r>
          </w:p>
        </w:tc>
        <w:tc>
          <w:tcPr>
            <w:tcW w:w="423" w:type="dxa"/>
            <w:vMerge/>
          </w:tcPr>
          <w:p w14:paraId="523B3ABB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5490721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1E5B709B" w14:textId="77777777" w:rsidTr="00057041">
        <w:trPr>
          <w:trHeight w:val="198"/>
        </w:trPr>
        <w:tc>
          <w:tcPr>
            <w:tcW w:w="294" w:type="dxa"/>
          </w:tcPr>
          <w:p w14:paraId="1BB7722D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67A3EE41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6F81F83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DDADA5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542D6FA7" w14:textId="77777777" w:rsidTr="00057041">
        <w:trPr>
          <w:trHeight w:val="677"/>
        </w:trPr>
        <w:tc>
          <w:tcPr>
            <w:tcW w:w="294" w:type="dxa"/>
          </w:tcPr>
          <w:p w14:paraId="34FB9FBC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42BB654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3A3CC608" wp14:editId="48860456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14:paraId="0BFE95DA" w14:textId="77777777"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14:paraId="40C77DCC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031DE64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24B8AB39" w14:textId="77777777" w:rsidTr="00057041">
        <w:trPr>
          <w:trHeight w:val="198"/>
        </w:trPr>
        <w:tc>
          <w:tcPr>
            <w:tcW w:w="294" w:type="dxa"/>
          </w:tcPr>
          <w:p w14:paraId="6E2144E3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0D5CB5E6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8BAEEBB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653BEB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55DDD5DA" w14:textId="77777777" w:rsidTr="00057041">
        <w:trPr>
          <w:trHeight w:val="687"/>
        </w:trPr>
        <w:tc>
          <w:tcPr>
            <w:tcW w:w="294" w:type="dxa"/>
          </w:tcPr>
          <w:p w14:paraId="5B8D5F21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876262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8613281" wp14:editId="23DB61D8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14:paraId="39D62AEF" w14:textId="77777777" w:rsidR="003D1B71" w:rsidRDefault="00BD455C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 w:rsidRPr="00CD591A">
              <w:rPr>
                <w:color w:val="808080" w:themeColor="background1" w:themeShade="80"/>
                <w:sz w:val="24"/>
                <w:szCs w:val="24"/>
              </w:rPr>
              <w:t xml:space="preserve">Registrace: </w:t>
            </w:r>
            <w:hyperlink r:id="rId17" w:history="1">
              <w:r w:rsidR="00AC239A" w:rsidRPr="0024137D">
                <w:rPr>
                  <w:rStyle w:val="Hypertextovodkaz"/>
                  <w:sz w:val="24"/>
                  <w:szCs w:val="24"/>
                </w:rPr>
                <w:t>kotatkova@strednipolabi.cz</w:t>
              </w:r>
            </w:hyperlink>
            <w:r w:rsidR="00AC239A">
              <w:rPr>
                <w:color w:val="FF0000"/>
                <w:sz w:val="24"/>
                <w:szCs w:val="24"/>
              </w:rPr>
              <w:t xml:space="preserve"> nebo </w:t>
            </w:r>
          </w:p>
          <w:p w14:paraId="6839EACA" w14:textId="77777777" w:rsidR="00AC239A" w:rsidRPr="00BD455C" w:rsidRDefault="00AC239A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 w:rsidRPr="00AC239A">
              <w:rPr>
                <w:color w:val="FF0000"/>
                <w:sz w:val="24"/>
                <w:szCs w:val="24"/>
              </w:rPr>
              <w:t>https://forms.gle/cVtkHk8jC42wb8Cp8</w:t>
            </w:r>
          </w:p>
        </w:tc>
        <w:tc>
          <w:tcPr>
            <w:tcW w:w="423" w:type="dxa"/>
            <w:vMerge/>
          </w:tcPr>
          <w:p w14:paraId="10F12AAA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FE8916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562F9A64" w14:textId="77777777" w:rsidTr="00057041">
        <w:trPr>
          <w:trHeight w:val="188"/>
        </w:trPr>
        <w:tc>
          <w:tcPr>
            <w:tcW w:w="294" w:type="dxa"/>
          </w:tcPr>
          <w:p w14:paraId="3A61E343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14:paraId="58585DBA" w14:textId="77777777"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11080FC" w14:textId="77777777"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312A47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26A735E6" w14:textId="77777777" w:rsidTr="00057041">
        <w:trPr>
          <w:trHeight w:val="687"/>
        </w:trPr>
        <w:tc>
          <w:tcPr>
            <w:tcW w:w="294" w:type="dxa"/>
          </w:tcPr>
          <w:p w14:paraId="7B42DBCC" w14:textId="77777777"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F714DF" w14:textId="77777777" w:rsidR="003D1B71" w:rsidRPr="00EC4350" w:rsidRDefault="00AC239A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2457349" wp14:editId="2D648CD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-1073785</wp:posOffset>
                      </wp:positionV>
                      <wp:extent cx="338455" cy="346075"/>
                      <wp:effectExtent l="0" t="0" r="4445" b="0"/>
                      <wp:wrapNone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83A1B2" id="Skupina 23" o:spid="_x0000_s1026" alt="ikona webu" style="position:absolute;margin-left:-1.25pt;margin-top:-84.55pt;width:26.65pt;height:27.25pt;z-index:-251657216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14:paraId="77E8A146" w14:textId="77777777" w:rsidR="00EC4350" w:rsidRPr="00EC4350" w:rsidRDefault="00000000" w:rsidP="00057041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14:paraId="327FFAB5" w14:textId="77777777" w:rsidR="003D1B71" w:rsidRDefault="00000000" w:rsidP="00057041">
            <w:pPr>
              <w:pStyle w:val="Informace"/>
              <w:rPr>
                <w:sz w:val="24"/>
                <w:szCs w:val="24"/>
              </w:rPr>
            </w:pPr>
            <w:hyperlink r:id="rId21" w:history="1">
              <w:proofErr w:type="gramStart"/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  <w:proofErr w:type="gram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  <w:p w14:paraId="72C1CA64" w14:textId="77777777"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14:paraId="55251E20" w14:textId="77777777" w:rsidR="001D365E" w:rsidRPr="003B334B" w:rsidRDefault="001D365E" w:rsidP="001D365E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sz w:val="30"/>
                <w:szCs w:val="30"/>
                <w:u w:val="single"/>
              </w:rPr>
            </w:pPr>
            <w:r w:rsidRPr="003B334B"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  <w:t>PRO KOHO A ZA KOLIK</w:t>
            </w:r>
            <w:r w:rsidRPr="003B334B">
              <w:rPr>
                <w:rFonts w:asciiTheme="majorHAnsi" w:hAnsiTheme="majorHAnsi"/>
                <w:b/>
                <w:sz w:val="30"/>
                <w:szCs w:val="30"/>
                <w:u w:val="single"/>
              </w:rPr>
              <w:t xml:space="preserve"> </w:t>
            </w:r>
          </w:p>
          <w:p w14:paraId="0C019E0D" w14:textId="77777777" w:rsidR="001D365E" w:rsidRDefault="001D365E" w:rsidP="001D365E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t xml:space="preserve">Seminář je určen především pro </w:t>
            </w:r>
            <w:r>
              <w:t xml:space="preserve">rodiče nastávajících prvňáčků.  </w:t>
            </w:r>
          </w:p>
          <w:p w14:paraId="351905D5" w14:textId="77777777" w:rsidR="001D365E" w:rsidRDefault="001D365E" w:rsidP="001D365E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</w:p>
          <w:p w14:paraId="1C017D32" w14:textId="77777777" w:rsidR="001D365E" w:rsidRDefault="001D365E" w:rsidP="001D365E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rPr>
                <w:u w:val="single"/>
              </w:rPr>
              <w:t xml:space="preserve">Seminář je </w:t>
            </w:r>
            <w:r w:rsidRPr="00542A50">
              <w:rPr>
                <w:b/>
                <w:u w:val="single"/>
              </w:rPr>
              <w:t>ZDARMA</w:t>
            </w:r>
            <w:r w:rsidRPr="00542A50">
              <w:rPr>
                <w:u w:val="single"/>
              </w:rPr>
              <w:t xml:space="preserve"> díky financování z projektu MAP II</w:t>
            </w:r>
            <w:r>
              <w:rPr>
                <w:u w:val="single"/>
              </w:rPr>
              <w:t>I</w:t>
            </w:r>
            <w:r w:rsidRPr="00542A50">
              <w:rPr>
                <w:u w:val="single"/>
              </w:rPr>
              <w:t xml:space="preserve"> pro </w:t>
            </w:r>
            <w:proofErr w:type="spellStart"/>
            <w:r w:rsidRPr="00542A50">
              <w:rPr>
                <w:u w:val="single"/>
              </w:rPr>
              <w:t>Brandýsko</w:t>
            </w:r>
            <w:proofErr w:type="spellEnd"/>
          </w:p>
          <w:p w14:paraId="0F7E59F7" w14:textId="77777777"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14:paraId="204ECFFD" w14:textId="77777777" w:rsidR="00AC239A" w:rsidRPr="00EC4350" w:rsidRDefault="00AC239A" w:rsidP="00057041">
            <w:pPr>
              <w:pStyle w:val="Informace"/>
              <w:rPr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0A8DE61E" w14:textId="77777777" w:rsidR="003D1B71" w:rsidRPr="00452669" w:rsidRDefault="003D1B71" w:rsidP="004B496C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0C1D223" w14:textId="77777777" w:rsidR="003D1B71" w:rsidRPr="00452669" w:rsidRDefault="003D1B71" w:rsidP="004B496C">
            <w:pPr>
              <w:pStyle w:val="Nadpis1"/>
            </w:pPr>
          </w:p>
        </w:tc>
      </w:tr>
      <w:tr w:rsidR="003D1B71" w:rsidRPr="00452669" w14:paraId="1CA9E341" w14:textId="77777777" w:rsidTr="00FD6D1C">
        <w:trPr>
          <w:trHeight w:val="4012"/>
        </w:trPr>
        <w:tc>
          <w:tcPr>
            <w:tcW w:w="294" w:type="dxa"/>
          </w:tcPr>
          <w:p w14:paraId="77CB8056" w14:textId="77777777"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14:paraId="1051EA04" w14:textId="77777777" w:rsidR="003D1B71" w:rsidRPr="00EC4350" w:rsidRDefault="003D1B71" w:rsidP="001D365E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14:paraId="318B5FB7" w14:textId="77777777" w:rsidR="003D1B71" w:rsidRPr="00452669" w:rsidRDefault="003D1B71" w:rsidP="004B496C"/>
        </w:tc>
        <w:tc>
          <w:tcPr>
            <w:tcW w:w="6607" w:type="dxa"/>
            <w:vMerge/>
          </w:tcPr>
          <w:p w14:paraId="4AE3B52A" w14:textId="77777777" w:rsidR="003D1B71" w:rsidRPr="00452669" w:rsidRDefault="003D1B71" w:rsidP="004B496C"/>
        </w:tc>
      </w:tr>
    </w:tbl>
    <w:p w14:paraId="3C7FE3AB" w14:textId="77777777" w:rsidR="00AC239A" w:rsidRDefault="00AC239A" w:rsidP="006D79A8">
      <w:pPr>
        <w:pStyle w:val="Zkladntext"/>
      </w:pPr>
    </w:p>
    <w:p w14:paraId="114DF3A9" w14:textId="77777777" w:rsidR="00AC239A" w:rsidRPr="00AC239A" w:rsidRDefault="00AC239A" w:rsidP="00AC239A"/>
    <w:p w14:paraId="76895A61" w14:textId="77777777" w:rsidR="007F5B63" w:rsidRPr="00AC239A" w:rsidRDefault="00AC239A" w:rsidP="00AC239A">
      <w:pPr>
        <w:tabs>
          <w:tab w:val="left" w:pos="8556"/>
        </w:tabs>
      </w:pPr>
      <w:r>
        <w:tab/>
      </w:r>
    </w:p>
    <w:sectPr w:rsidR="007F5B63" w:rsidRPr="00AC239A" w:rsidSect="00CD591A">
      <w:headerReference w:type="default" r:id="rId22"/>
      <w:footerReference w:type="default" r:id="rId23"/>
      <w:type w:val="continuous"/>
      <w:pgSz w:w="11906" w:h="16838" w:code="9"/>
      <w:pgMar w:top="2302" w:right="794" w:bottom="1140" w:left="1140" w:header="720" w:footer="4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91481" w14:textId="77777777" w:rsidR="00EA28DF" w:rsidRDefault="00EA28DF" w:rsidP="00590471">
      <w:r>
        <w:separator/>
      </w:r>
    </w:p>
  </w:endnote>
  <w:endnote w:type="continuationSeparator" w:id="0">
    <w:p w14:paraId="72FCD5A6" w14:textId="77777777" w:rsidR="00EA28DF" w:rsidRDefault="00EA28D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2B1FB" w14:textId="77777777" w:rsidR="00AC239A" w:rsidRDefault="00AC239A" w:rsidP="00AC239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1C0C2E6" wp14:editId="3B01EEFC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6" name="Obráze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14:paraId="1A52C3CD" w14:textId="77777777" w:rsidR="00AC239A" w:rsidRPr="000C2DFB" w:rsidRDefault="00AC239A" w:rsidP="00AC239A">
    <w:pPr>
      <w:pStyle w:val="Zpat"/>
      <w:jc w:val="center"/>
      <w:rPr>
        <w:sz w:val="20"/>
        <w:szCs w:val="20"/>
      </w:rPr>
    </w:pPr>
    <w:r>
      <w:rPr>
        <w:sz w:val="20"/>
        <w:szCs w:val="20"/>
      </w:rPr>
      <w:tab/>
      <w:t xml:space="preserve">       </w:t>
    </w:r>
    <w:r>
      <w:rPr>
        <w:sz w:val="20"/>
        <w:szCs w:val="20"/>
      </w:rPr>
      <w:tab/>
      <w:t>R</w:t>
    </w:r>
    <w:r w:rsidRPr="00986296">
      <w:rPr>
        <w:sz w:val="20"/>
        <w:szCs w:val="20"/>
      </w:rPr>
      <w:t xml:space="preserve">egistrační </w:t>
    </w:r>
    <w:r w:rsidRPr="000C2DFB">
      <w:rPr>
        <w:sz w:val="20"/>
        <w:szCs w:val="20"/>
      </w:rPr>
      <w:t xml:space="preserve">č. </w:t>
    </w:r>
    <w:proofErr w:type="gramStart"/>
    <w:r w:rsidRPr="000C2DFB">
      <w:rPr>
        <w:sz w:val="20"/>
        <w:szCs w:val="20"/>
      </w:rPr>
      <w:t xml:space="preserve">projektu - </w:t>
    </w:r>
    <w:r w:rsidRPr="000C2DFB">
      <w:rPr>
        <w:rFonts w:cstheme="minorHAnsi"/>
        <w:color w:val="000000"/>
        <w:sz w:val="20"/>
        <w:szCs w:val="20"/>
        <w:shd w:val="clear" w:color="auto" w:fill="FFFFFF"/>
      </w:rPr>
      <w:t>CZ</w:t>
    </w:r>
    <w:proofErr w:type="gramEnd"/>
    <w:r w:rsidRPr="000C2DFB">
      <w:rPr>
        <w:rFonts w:cstheme="minorHAnsi"/>
        <w:color w:val="000000"/>
        <w:sz w:val="20"/>
        <w:szCs w:val="20"/>
        <w:shd w:val="clear" w:color="auto" w:fill="FFFFFF"/>
      </w:rPr>
      <w:t>.02.3.68/0.0/0.0/20_082/0023096</w:t>
    </w:r>
  </w:p>
  <w:p w14:paraId="742E4C3D" w14:textId="77777777" w:rsidR="00AC239A" w:rsidRDefault="00AC239A" w:rsidP="00AC239A">
    <w:pPr>
      <w:pStyle w:val="Zpat"/>
    </w:pPr>
  </w:p>
  <w:p w14:paraId="2F2FA5EA" w14:textId="77777777" w:rsidR="000B6B12" w:rsidRPr="00AC239A" w:rsidRDefault="000B6B12" w:rsidP="00AC23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81B4E" w14:textId="77777777" w:rsidR="00EA28DF" w:rsidRDefault="00EA28DF" w:rsidP="00590471">
      <w:r>
        <w:separator/>
      </w:r>
    </w:p>
  </w:footnote>
  <w:footnote w:type="continuationSeparator" w:id="0">
    <w:p w14:paraId="4DBDED4C" w14:textId="77777777" w:rsidR="00EA28DF" w:rsidRDefault="00EA28D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E6BF6" w14:textId="77777777"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95DE19F" wp14:editId="31A56CC6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AC239A">
      <w:rPr>
        <w:noProof/>
        <w:lang w:eastAsia="cs-CZ"/>
      </w:rPr>
      <w:drawing>
        <wp:inline distT="0" distB="0" distL="0" distR="0" wp14:anchorId="324AC3DE" wp14:editId="7948F09D">
          <wp:extent cx="798463" cy="603250"/>
          <wp:effectExtent l="0" t="0" r="1905" b="635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apIII_barev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37" cy="614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239A">
      <w:rPr>
        <w:noProof/>
        <w:lang w:bidi="cs-CZ"/>
      </w:rPr>
      <w:t xml:space="preserve">      </w:t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 wp14:anchorId="7E43B67C" wp14:editId="06BCB234">
          <wp:extent cx="594360" cy="610973"/>
          <wp:effectExtent l="0" t="0" r="0" b="0"/>
          <wp:docPr id="261" name="Obrázek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 wp14:anchorId="100D31D0" wp14:editId="653C9F86">
          <wp:extent cx="843789" cy="561120"/>
          <wp:effectExtent l="0" t="0" r="0" b="0"/>
          <wp:docPr id="262" name="Obrázek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A686468"/>
    <w:multiLevelType w:val="hybridMultilevel"/>
    <w:tmpl w:val="D682D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F1FFF"/>
    <w:multiLevelType w:val="hybridMultilevel"/>
    <w:tmpl w:val="1DB40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0E2E"/>
    <w:multiLevelType w:val="hybridMultilevel"/>
    <w:tmpl w:val="45B6E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3227941">
    <w:abstractNumId w:val="10"/>
  </w:num>
  <w:num w:numId="2" w16cid:durableId="1942757972">
    <w:abstractNumId w:val="11"/>
  </w:num>
  <w:num w:numId="3" w16cid:durableId="1015115987">
    <w:abstractNumId w:val="9"/>
  </w:num>
  <w:num w:numId="4" w16cid:durableId="1999192122">
    <w:abstractNumId w:val="19"/>
  </w:num>
  <w:num w:numId="5" w16cid:durableId="1834643936">
    <w:abstractNumId w:val="18"/>
  </w:num>
  <w:num w:numId="6" w16cid:durableId="1908957812">
    <w:abstractNumId w:val="8"/>
  </w:num>
  <w:num w:numId="7" w16cid:durableId="919022847">
    <w:abstractNumId w:val="3"/>
  </w:num>
  <w:num w:numId="8" w16cid:durableId="1193179994">
    <w:abstractNumId w:val="2"/>
  </w:num>
  <w:num w:numId="9" w16cid:durableId="1025865477">
    <w:abstractNumId w:val="1"/>
  </w:num>
  <w:num w:numId="10" w16cid:durableId="1830556299">
    <w:abstractNumId w:val="0"/>
  </w:num>
  <w:num w:numId="11" w16cid:durableId="1477142442">
    <w:abstractNumId w:val="7"/>
  </w:num>
  <w:num w:numId="12" w16cid:durableId="392851644">
    <w:abstractNumId w:val="6"/>
  </w:num>
  <w:num w:numId="13" w16cid:durableId="1487436972">
    <w:abstractNumId w:val="5"/>
  </w:num>
  <w:num w:numId="14" w16cid:durableId="1571427506">
    <w:abstractNumId w:val="4"/>
  </w:num>
  <w:num w:numId="15" w16cid:durableId="869610918">
    <w:abstractNumId w:val="13"/>
  </w:num>
  <w:num w:numId="16" w16cid:durableId="1383945113">
    <w:abstractNumId w:val="12"/>
  </w:num>
  <w:num w:numId="17" w16cid:durableId="1435855735">
    <w:abstractNumId w:val="17"/>
  </w:num>
  <w:num w:numId="18" w16cid:durableId="694889693">
    <w:abstractNumId w:val="20"/>
  </w:num>
  <w:num w:numId="19" w16cid:durableId="251161312">
    <w:abstractNumId w:val="14"/>
  </w:num>
  <w:num w:numId="20" w16cid:durableId="1538467890">
    <w:abstractNumId w:val="15"/>
  </w:num>
  <w:num w:numId="21" w16cid:durableId="3493756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36"/>
    <w:rsid w:val="00043376"/>
    <w:rsid w:val="00057041"/>
    <w:rsid w:val="00060042"/>
    <w:rsid w:val="0008685D"/>
    <w:rsid w:val="00090860"/>
    <w:rsid w:val="0009183E"/>
    <w:rsid w:val="000936E8"/>
    <w:rsid w:val="000B6B12"/>
    <w:rsid w:val="00102700"/>
    <w:rsid w:val="00112FD7"/>
    <w:rsid w:val="00150ABD"/>
    <w:rsid w:val="001946FC"/>
    <w:rsid w:val="001A6711"/>
    <w:rsid w:val="001D365E"/>
    <w:rsid w:val="00222466"/>
    <w:rsid w:val="00247254"/>
    <w:rsid w:val="0024753C"/>
    <w:rsid w:val="00276026"/>
    <w:rsid w:val="002B4549"/>
    <w:rsid w:val="002E2438"/>
    <w:rsid w:val="002E3F36"/>
    <w:rsid w:val="002E5E9B"/>
    <w:rsid w:val="00310F17"/>
    <w:rsid w:val="003141E4"/>
    <w:rsid w:val="00322A46"/>
    <w:rsid w:val="003326CB"/>
    <w:rsid w:val="00353B60"/>
    <w:rsid w:val="0035732C"/>
    <w:rsid w:val="00376291"/>
    <w:rsid w:val="00380719"/>
    <w:rsid w:val="00380FD1"/>
    <w:rsid w:val="00383D02"/>
    <w:rsid w:val="00385DE7"/>
    <w:rsid w:val="0039293D"/>
    <w:rsid w:val="003B334B"/>
    <w:rsid w:val="003D0704"/>
    <w:rsid w:val="003D1B71"/>
    <w:rsid w:val="00452669"/>
    <w:rsid w:val="004540E4"/>
    <w:rsid w:val="00480F7D"/>
    <w:rsid w:val="004B496C"/>
    <w:rsid w:val="004E158A"/>
    <w:rsid w:val="00512418"/>
    <w:rsid w:val="005405A9"/>
    <w:rsid w:val="00542A50"/>
    <w:rsid w:val="00565C77"/>
    <w:rsid w:val="0056708E"/>
    <w:rsid w:val="005767DB"/>
    <w:rsid w:val="005801E5"/>
    <w:rsid w:val="00590471"/>
    <w:rsid w:val="005D01FA"/>
    <w:rsid w:val="00653E17"/>
    <w:rsid w:val="0066766E"/>
    <w:rsid w:val="006A08E8"/>
    <w:rsid w:val="006A693A"/>
    <w:rsid w:val="006D79A8"/>
    <w:rsid w:val="0072353B"/>
    <w:rsid w:val="007253E4"/>
    <w:rsid w:val="007575B6"/>
    <w:rsid w:val="007A0D99"/>
    <w:rsid w:val="007A72A2"/>
    <w:rsid w:val="007B3C81"/>
    <w:rsid w:val="007D67CA"/>
    <w:rsid w:val="007E668F"/>
    <w:rsid w:val="007F5B63"/>
    <w:rsid w:val="00803A0A"/>
    <w:rsid w:val="00846CB9"/>
    <w:rsid w:val="00850DB0"/>
    <w:rsid w:val="008566AA"/>
    <w:rsid w:val="008A1E6E"/>
    <w:rsid w:val="008C024F"/>
    <w:rsid w:val="008C2CFC"/>
    <w:rsid w:val="00912DC8"/>
    <w:rsid w:val="009475DC"/>
    <w:rsid w:val="00960A6A"/>
    <w:rsid w:val="00967B93"/>
    <w:rsid w:val="009D090F"/>
    <w:rsid w:val="009E2054"/>
    <w:rsid w:val="00A31464"/>
    <w:rsid w:val="00A31B16"/>
    <w:rsid w:val="00A33613"/>
    <w:rsid w:val="00A47A8D"/>
    <w:rsid w:val="00AC239A"/>
    <w:rsid w:val="00AC41EB"/>
    <w:rsid w:val="00AC6C7E"/>
    <w:rsid w:val="00AD1BAB"/>
    <w:rsid w:val="00AD6266"/>
    <w:rsid w:val="00AF0519"/>
    <w:rsid w:val="00B4158A"/>
    <w:rsid w:val="00B56F45"/>
    <w:rsid w:val="00B6466C"/>
    <w:rsid w:val="00BB1B5D"/>
    <w:rsid w:val="00BC22C7"/>
    <w:rsid w:val="00BD195A"/>
    <w:rsid w:val="00BD455C"/>
    <w:rsid w:val="00C07240"/>
    <w:rsid w:val="00C14078"/>
    <w:rsid w:val="00C41C02"/>
    <w:rsid w:val="00CD591A"/>
    <w:rsid w:val="00CE1E3D"/>
    <w:rsid w:val="00D053FA"/>
    <w:rsid w:val="00D537F4"/>
    <w:rsid w:val="00D755AC"/>
    <w:rsid w:val="00DC3F0A"/>
    <w:rsid w:val="00DE3333"/>
    <w:rsid w:val="00E25334"/>
    <w:rsid w:val="00E26AED"/>
    <w:rsid w:val="00E53608"/>
    <w:rsid w:val="00E62D2B"/>
    <w:rsid w:val="00E73AB8"/>
    <w:rsid w:val="00E90A60"/>
    <w:rsid w:val="00EA28DF"/>
    <w:rsid w:val="00EC4350"/>
    <w:rsid w:val="00ED47F7"/>
    <w:rsid w:val="00EE715B"/>
    <w:rsid w:val="00EE7E09"/>
    <w:rsid w:val="00F0223C"/>
    <w:rsid w:val="00F3235D"/>
    <w:rsid w:val="00F32393"/>
    <w:rsid w:val="00F34471"/>
    <w:rsid w:val="00F447E9"/>
    <w:rsid w:val="00F508A5"/>
    <w:rsid w:val="00F66568"/>
    <w:rsid w:val="00F7065E"/>
    <w:rsid w:val="00F878BD"/>
    <w:rsid w:val="00FD6D1C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684A3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qFormat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  <w:style w:type="character" w:styleId="Nevyeenzmnka">
    <w:name w:val="Unresolved Mention"/>
    <w:basedOn w:val="Standardnpsmoodstavce"/>
    <w:uiPriority w:val="99"/>
    <w:semiHidden/>
    <w:unhideWhenUsed/>
    <w:rsid w:val="00AC2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MAPBrandysk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kotatkova@strednipolabi.c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mapbrandysk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2</Pages>
  <Words>201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2023-02-22T10:05:00Z</dcterms:created>
  <dcterms:modified xsi:type="dcterms:W3CDTF">2023-02-22T10:06:00Z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